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A14FF0">
        <w:rPr>
          <w:rFonts w:ascii="Times New Roman" w:hAnsi="Times New Roman"/>
          <w:sz w:val="24"/>
          <w:szCs w:val="24"/>
        </w:rPr>
        <w:t>физической культуре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УМК «Планета Знаний»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Учитель</w:t>
      </w:r>
      <w:r>
        <w:rPr>
          <w:rFonts w:ascii="Times New Roman" w:hAnsi="Times New Roman"/>
          <w:sz w:val="24"/>
          <w:szCs w:val="24"/>
        </w:rPr>
        <w:t xml:space="preserve">: </w:t>
      </w:r>
      <w:r w:rsidR="00C57B61">
        <w:rPr>
          <w:rFonts w:ascii="Times New Roman" w:hAnsi="Times New Roman"/>
          <w:sz w:val="24"/>
          <w:szCs w:val="24"/>
        </w:rPr>
        <w:t>Капалыгина Р.Г.</w:t>
      </w:r>
    </w:p>
    <w:p w:rsidR="0016660F" w:rsidRDefault="0016660F" w:rsidP="0016660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1119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402"/>
        <w:gridCol w:w="1559"/>
        <w:gridCol w:w="2835"/>
        <w:gridCol w:w="993"/>
        <w:gridCol w:w="1417"/>
      </w:tblGrid>
      <w:tr w:rsidR="00AA37E4" w:rsidRPr="00C10560" w:rsidTr="00C57B61">
        <w:tc>
          <w:tcPr>
            <w:tcW w:w="11199" w:type="dxa"/>
            <w:gridSpan w:val="6"/>
          </w:tcPr>
          <w:p w:rsidR="0016660F" w:rsidRPr="00C10560" w:rsidRDefault="00C57B61" w:rsidP="0016660F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3г</w:t>
            </w:r>
            <w:r w:rsidR="0016660F" w:rsidRPr="00C10560">
              <w:rPr>
                <w:rFonts w:ascii="Times New Roman" w:hAnsi="Times New Roman"/>
                <w:sz w:val="24"/>
                <w:szCs w:val="24"/>
              </w:rPr>
              <w:t xml:space="preserve"> класс </w:t>
            </w:r>
          </w:p>
          <w:p w:rsidR="00401592" w:rsidRPr="00C57B61" w:rsidRDefault="00401592" w:rsidP="0016660F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п</w:t>
            </w:r>
            <w:r w:rsidR="00AA37E4" w:rsidRPr="00C10560">
              <w:rPr>
                <w:rFonts w:ascii="Times New Roman" w:hAnsi="Times New Roman"/>
                <w:sz w:val="24"/>
                <w:szCs w:val="24"/>
              </w:rPr>
              <w:t>очта для связи с преподавателем –</w:t>
            </w:r>
            <w:r w:rsidR="00AA37E4" w:rsidRPr="00C1056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hyperlink r:id="rId6" w:history="1">
              <w:r w:rsidR="00C57B61" w:rsidRPr="00632EBD">
                <w:rPr>
                  <w:rStyle w:val="a7"/>
                  <w:rFonts w:ascii="Times New Roman" w:hAnsi="Times New Roman"/>
                  <w:sz w:val="24"/>
                  <w:szCs w:val="24"/>
                  <w:lang w:val="en-US"/>
                </w:rPr>
                <w:t>rozauar</w:t>
              </w:r>
              <w:r w:rsidR="00C57B61" w:rsidRPr="00632EBD">
                <w:rPr>
                  <w:rStyle w:val="a7"/>
                  <w:rFonts w:ascii="Times New Roman" w:hAnsi="Times New Roman"/>
                  <w:sz w:val="24"/>
                  <w:szCs w:val="24"/>
                </w:rPr>
                <w:t>97@</w:t>
              </w:r>
              <w:r w:rsidR="00C57B61" w:rsidRPr="00632EBD">
                <w:rPr>
                  <w:rStyle w:val="a7"/>
                  <w:rFonts w:ascii="Times New Roman" w:hAnsi="Times New Roman"/>
                  <w:sz w:val="24"/>
                  <w:szCs w:val="24"/>
                  <w:lang w:val="en-US"/>
                </w:rPr>
                <w:t>gmail</w:t>
              </w:r>
              <w:r w:rsidR="00C57B61" w:rsidRPr="00632EBD">
                <w:rPr>
                  <w:rStyle w:val="a7"/>
                  <w:rFonts w:ascii="Times New Roman" w:hAnsi="Times New Roman"/>
                  <w:sz w:val="24"/>
                  <w:szCs w:val="24"/>
                </w:rPr>
                <w:t>.</w:t>
              </w:r>
              <w:r w:rsidR="00C57B61" w:rsidRPr="00632EBD">
                <w:rPr>
                  <w:rStyle w:val="a7"/>
                  <w:rFonts w:ascii="Times New Roman" w:hAnsi="Times New Roman"/>
                  <w:sz w:val="24"/>
                  <w:szCs w:val="24"/>
                  <w:lang w:val="en-US"/>
                </w:rPr>
                <w:t>com</w:t>
              </w:r>
            </w:hyperlink>
          </w:p>
          <w:p w:rsidR="00C57B61" w:rsidRPr="00C57B61" w:rsidRDefault="00C57B61" w:rsidP="0016660F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18A4" w:rsidRPr="00C10560" w:rsidTr="00C57B61">
        <w:tc>
          <w:tcPr>
            <w:tcW w:w="993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402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Тема и ресурс</w:t>
            </w:r>
          </w:p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 xml:space="preserve">(учебник (страница, параграф, и т.п.), презентация, урок на </w:t>
            </w:r>
            <w:bookmarkStart w:id="0" w:name="_GoBack"/>
            <w:bookmarkEnd w:id="0"/>
            <w:r w:rsidRPr="00C10560">
              <w:rPr>
                <w:rFonts w:ascii="Times New Roman" w:hAnsi="Times New Roman"/>
                <w:sz w:val="24"/>
                <w:szCs w:val="24"/>
              </w:rPr>
              <w:t>образовательной платформе и т.д.)</w:t>
            </w:r>
          </w:p>
        </w:tc>
        <w:tc>
          <w:tcPr>
            <w:tcW w:w="1559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форма проведения (рассылка заданий, видеоконференция и т.д.)</w:t>
            </w:r>
          </w:p>
        </w:tc>
        <w:tc>
          <w:tcPr>
            <w:tcW w:w="2835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993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417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форма сдачи заданий (телефон, почта и т.д.)</w:t>
            </w:r>
          </w:p>
        </w:tc>
      </w:tr>
      <w:tr w:rsidR="00A247AA" w:rsidRPr="00C10560" w:rsidTr="00C57B61">
        <w:tc>
          <w:tcPr>
            <w:tcW w:w="993" w:type="dxa"/>
          </w:tcPr>
          <w:p w:rsidR="00A247AA" w:rsidRPr="00C10560" w:rsidRDefault="00A247AA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247AA" w:rsidRPr="00C10560" w:rsidRDefault="00A247AA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14FF0" w:rsidRPr="00C10560" w:rsidRDefault="00A14FF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П/ игра </w:t>
            </w:r>
            <w:proofErr w:type="gramStart"/>
            <w:r w:rsidRPr="00C10560">
              <w:rPr>
                <w:rFonts w:ascii="Times New Roman" w:hAnsi="Times New Roman"/>
                <w:sz w:val="24"/>
                <w:szCs w:val="24"/>
              </w:rPr>
              <w:t xml:space="preserve">Пионербол  </w:t>
            </w:r>
            <w:r w:rsidRPr="00C10560">
              <w:rPr>
                <w:rFonts w:ascii="Times New Roman" w:hAnsi="Times New Roman"/>
                <w:sz w:val="24"/>
                <w:szCs w:val="24"/>
                <w:u w:val="single"/>
              </w:rPr>
              <w:t>Спортивные</w:t>
            </w:r>
            <w:proofErr w:type="gramEnd"/>
            <w:r w:rsidRPr="00C10560">
              <w:rPr>
                <w:rFonts w:ascii="Times New Roman" w:hAnsi="Times New Roman"/>
                <w:sz w:val="24"/>
                <w:szCs w:val="24"/>
                <w:u w:val="single"/>
              </w:rPr>
              <w:t xml:space="preserve">  игры</w:t>
            </w:r>
            <w:r w:rsidRPr="00C1056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C10560">
              <w:rPr>
                <w:rFonts w:ascii="Times New Roman" w:hAnsi="Times New Roman"/>
                <w:sz w:val="24"/>
                <w:szCs w:val="24"/>
              </w:rPr>
              <w:t xml:space="preserve"> Волейбол: ОРУ в движении ходьба, бег передвижение в стойке волейболиста Подача мяча прием и передачи  мяча двумя через сетку  игра пионербол по правилам волейбола        </w:t>
            </w:r>
          </w:p>
          <w:p w:rsidR="00A14FF0" w:rsidRPr="00C10560" w:rsidRDefault="00A14FF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247AA" w:rsidRDefault="00A14FF0" w:rsidP="00A14FF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10560">
              <w:rPr>
                <w:rFonts w:ascii="Times New Roman" w:hAnsi="Times New Roman"/>
                <w:sz w:val="24"/>
                <w:szCs w:val="24"/>
              </w:rPr>
              <w:t>1.</w:t>
            </w:r>
            <w:r w:rsidR="00A247AA" w:rsidRPr="00C10560">
              <w:rPr>
                <w:rFonts w:ascii="Times New Roman" w:hAnsi="Times New Roman"/>
                <w:sz w:val="24"/>
                <w:szCs w:val="24"/>
              </w:rPr>
              <w:t>Урок на образовательной платформе «</w:t>
            </w:r>
            <w:r w:rsidRPr="00C10560">
              <w:rPr>
                <w:rFonts w:ascii="Times New Roman" w:hAnsi="Times New Roman"/>
                <w:sz w:val="24"/>
                <w:szCs w:val="24"/>
              </w:rPr>
              <w:t xml:space="preserve">Российская электронная </w:t>
            </w:r>
            <w:proofErr w:type="gramStart"/>
            <w:r w:rsidRPr="00C10560">
              <w:rPr>
                <w:rFonts w:ascii="Times New Roman" w:hAnsi="Times New Roman"/>
                <w:sz w:val="24"/>
                <w:szCs w:val="24"/>
              </w:rPr>
              <w:t>школа</w:t>
            </w:r>
            <w:r w:rsidR="00A247AA" w:rsidRPr="00C10560">
              <w:rPr>
                <w:rFonts w:ascii="Times New Roman" w:hAnsi="Times New Roman"/>
                <w:sz w:val="24"/>
                <w:szCs w:val="24"/>
              </w:rPr>
              <w:t>»</w:t>
            </w:r>
            <w:r w:rsidRPr="00C10560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Pr="00C10560">
              <w:rPr>
                <w:rFonts w:ascii="Times New Roman" w:hAnsi="Times New Roman"/>
                <w:sz w:val="24"/>
                <w:szCs w:val="24"/>
              </w:rPr>
              <w:t xml:space="preserve"> https://resh.edu.ru/subject/lesson/6184/main/</w:t>
            </w:r>
            <w:r w:rsidRPr="00C10560">
              <w:rPr>
                <w:rFonts w:ascii="Times New Roman" w:hAnsi="Times New Roman"/>
                <w:sz w:val="24"/>
                <w:szCs w:val="24"/>
              </w:rPr>
              <w:cr/>
              <w:t>)</w:t>
            </w:r>
          </w:p>
          <w:p w:rsidR="00C10560" w:rsidRPr="00C10560" w:rsidRDefault="00C10560" w:rsidP="00A14FF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2.Комплекс ОРУ.</w:t>
            </w:r>
          </w:p>
        </w:tc>
        <w:tc>
          <w:tcPr>
            <w:tcW w:w="1559" w:type="dxa"/>
          </w:tcPr>
          <w:p w:rsidR="00A247AA" w:rsidRPr="00C10560" w:rsidRDefault="00A247AA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A247AA" w:rsidRPr="00C10560" w:rsidRDefault="00A247AA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1.Просмотреть теоретический материал по теме на платформе «</w:t>
            </w:r>
            <w:r w:rsidR="00A14FF0" w:rsidRPr="00C10560">
              <w:rPr>
                <w:rFonts w:ascii="Times New Roman" w:hAnsi="Times New Roman"/>
                <w:sz w:val="24"/>
                <w:szCs w:val="24"/>
              </w:rPr>
              <w:t>Российская электронная школа</w:t>
            </w:r>
            <w:r w:rsidRPr="00C10560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A14FF0" w:rsidRPr="00C10560" w:rsidRDefault="00A247AA" w:rsidP="00A14FF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(</w:t>
            </w:r>
            <w:r w:rsidR="00A14FF0" w:rsidRPr="00C10560">
              <w:rPr>
                <w:rFonts w:ascii="Times New Roman" w:hAnsi="Times New Roman"/>
                <w:sz w:val="24"/>
                <w:szCs w:val="24"/>
              </w:rPr>
              <w:t>https://resh.edu.ru/subject/lesson/6184/main/</w:t>
            </w:r>
            <w:r w:rsidR="00A14FF0" w:rsidRPr="00C10560">
              <w:rPr>
                <w:rFonts w:ascii="Times New Roman" w:hAnsi="Times New Roman"/>
                <w:sz w:val="24"/>
                <w:szCs w:val="24"/>
              </w:rPr>
              <w:cr/>
            </w:r>
            <w:r w:rsidRPr="00C10560">
              <w:rPr>
                <w:rFonts w:ascii="Times New Roman" w:hAnsi="Times New Roman"/>
                <w:sz w:val="24"/>
                <w:szCs w:val="24"/>
              </w:rPr>
              <w:t>2.</w:t>
            </w:r>
            <w:r w:rsidR="00A34DB0" w:rsidRPr="00C10560">
              <w:rPr>
                <w:rFonts w:ascii="Times New Roman" w:hAnsi="Times New Roman"/>
                <w:sz w:val="24"/>
                <w:szCs w:val="24"/>
              </w:rPr>
              <w:t xml:space="preserve"> Выполнить комплекс ОРУ</w:t>
            </w:r>
          </w:p>
          <w:p w:rsidR="00A247AA" w:rsidRPr="00C10560" w:rsidRDefault="00C10560" w:rsidP="00C1056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3.Написать небольшое сообщение об известном российском волейболисте.</w:t>
            </w:r>
          </w:p>
        </w:tc>
        <w:tc>
          <w:tcPr>
            <w:tcW w:w="993" w:type="dxa"/>
          </w:tcPr>
          <w:p w:rsidR="00A247AA" w:rsidRPr="00C10560" w:rsidRDefault="00A247AA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247AA" w:rsidRPr="00C10560" w:rsidRDefault="00A247AA" w:rsidP="00C1056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 xml:space="preserve">Отправка фото </w:t>
            </w:r>
            <w:r w:rsidR="00C10560" w:rsidRPr="00C10560">
              <w:rPr>
                <w:rFonts w:ascii="Times New Roman" w:hAnsi="Times New Roman"/>
                <w:sz w:val="24"/>
                <w:szCs w:val="24"/>
              </w:rPr>
              <w:t>сообщения</w:t>
            </w:r>
            <w:r w:rsidRPr="00C10560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C1056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1056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E1B00" w:rsidRPr="00C10560" w:rsidTr="00C57B61">
        <w:tc>
          <w:tcPr>
            <w:tcW w:w="993" w:type="dxa"/>
          </w:tcPr>
          <w:p w:rsidR="006E1B00" w:rsidRPr="00C10560" w:rsidRDefault="006E1B00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E1B00" w:rsidRPr="00C10560" w:rsidRDefault="006E1B00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E1B00" w:rsidRPr="00C10560" w:rsidRDefault="006E1B0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П/ игра мини-гандбол </w:t>
            </w:r>
            <w:proofErr w:type="gramStart"/>
            <w:r w:rsidRPr="00C10560">
              <w:rPr>
                <w:rFonts w:ascii="Times New Roman" w:hAnsi="Times New Roman"/>
                <w:sz w:val="24"/>
                <w:szCs w:val="24"/>
              </w:rPr>
              <w:t xml:space="preserve">  .</w:t>
            </w:r>
            <w:proofErr w:type="gramEnd"/>
            <w:r w:rsidRPr="00C10560">
              <w:rPr>
                <w:rFonts w:ascii="Times New Roman" w:hAnsi="Times New Roman"/>
                <w:sz w:val="24"/>
                <w:szCs w:val="24"/>
              </w:rPr>
              <w:t xml:space="preserve"> ОРУ в движении ходьба, бег передвижение в стойке гандболиста  Ведение мяча шагом  передачи мяча правой левой рукой ловля  двумя  одной рукой  броски мяча по воротам правой левой рукой игра в гандбол по упрощенным правилам</w:t>
            </w:r>
          </w:p>
          <w:p w:rsidR="006E1B00" w:rsidRPr="00C10560" w:rsidRDefault="006E1B0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6E1B00" w:rsidRPr="00C10560" w:rsidRDefault="006E1B0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1.Видеоурок (https://www.youtube.com/watch?time_continue=403&amp;v=KynUGxUWBzk&amp;feature=emb_logo)</w:t>
            </w:r>
          </w:p>
          <w:p w:rsidR="006E1B00" w:rsidRDefault="006E1B0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2.Теоретический материал.</w:t>
            </w:r>
          </w:p>
          <w:p w:rsidR="00C10560" w:rsidRPr="00C10560" w:rsidRDefault="00C1056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3.Комплекс ОРУ.</w:t>
            </w:r>
          </w:p>
        </w:tc>
        <w:tc>
          <w:tcPr>
            <w:tcW w:w="1559" w:type="dxa"/>
          </w:tcPr>
          <w:p w:rsidR="006E1B00" w:rsidRPr="00C10560" w:rsidRDefault="006E1B0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6E1B00" w:rsidRPr="00C10560" w:rsidRDefault="006E1B00" w:rsidP="006E1B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1.Просмотреть теоретический материал по теме (</w:t>
            </w:r>
            <w:proofErr w:type="spellStart"/>
            <w:r w:rsidRPr="00C10560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C10560">
              <w:rPr>
                <w:rFonts w:ascii="Times New Roman" w:hAnsi="Times New Roman"/>
                <w:sz w:val="24"/>
                <w:szCs w:val="24"/>
              </w:rPr>
              <w:t xml:space="preserve"> на электронной почте).</w:t>
            </w:r>
          </w:p>
          <w:p w:rsidR="006E1B00" w:rsidRPr="00C10560" w:rsidRDefault="006E1B0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2.</w:t>
            </w:r>
            <w:r w:rsidR="00A34DB0" w:rsidRPr="00C10560">
              <w:rPr>
                <w:rFonts w:ascii="Times New Roman" w:hAnsi="Times New Roman"/>
                <w:sz w:val="24"/>
                <w:szCs w:val="24"/>
              </w:rPr>
              <w:t xml:space="preserve">Прочитать теоретический материл </w:t>
            </w:r>
            <w:r w:rsidRPr="00C10560">
              <w:rPr>
                <w:rFonts w:ascii="Times New Roman" w:hAnsi="Times New Roman"/>
                <w:sz w:val="24"/>
                <w:szCs w:val="24"/>
              </w:rPr>
              <w:t>(на электронной почте).</w:t>
            </w:r>
          </w:p>
          <w:p w:rsidR="006E1B00" w:rsidRPr="00C10560" w:rsidRDefault="006E1B0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3.Выполнить тест (на электронной почте)</w:t>
            </w:r>
          </w:p>
          <w:p w:rsidR="00A34DB0" w:rsidRPr="00C10560" w:rsidRDefault="00A34DB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4.Выполнить комплекс ОРУ.</w:t>
            </w:r>
          </w:p>
        </w:tc>
        <w:tc>
          <w:tcPr>
            <w:tcW w:w="993" w:type="dxa"/>
          </w:tcPr>
          <w:p w:rsidR="006E1B00" w:rsidRPr="00C10560" w:rsidRDefault="006E1B0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E1B00" w:rsidRPr="00C10560" w:rsidRDefault="006E1B00" w:rsidP="006E1B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Отправка фото выполнен</w:t>
            </w:r>
          </w:p>
          <w:p w:rsidR="006E1B00" w:rsidRPr="00C10560" w:rsidRDefault="006E1B00" w:rsidP="006E1B0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10560">
              <w:rPr>
                <w:rFonts w:ascii="Times New Roman" w:hAnsi="Times New Roman"/>
                <w:sz w:val="24"/>
                <w:szCs w:val="24"/>
              </w:rPr>
              <w:t>ного</w:t>
            </w:r>
            <w:proofErr w:type="spellEnd"/>
            <w:r w:rsidRPr="00C10560">
              <w:rPr>
                <w:rFonts w:ascii="Times New Roman" w:hAnsi="Times New Roman"/>
                <w:sz w:val="24"/>
                <w:szCs w:val="24"/>
              </w:rPr>
              <w:t xml:space="preserve"> теста  по </w:t>
            </w:r>
            <w:proofErr w:type="spellStart"/>
            <w:r w:rsidRPr="00C1056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</w:tc>
      </w:tr>
    </w:tbl>
    <w:p w:rsidR="005A3D2D" w:rsidRPr="005A3D2D" w:rsidRDefault="005A3D2D" w:rsidP="000A2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5A3D2D" w:rsidRPr="005A3D2D" w:rsidSect="0016660F">
      <w:pgSz w:w="11906" w:h="16838"/>
      <w:pgMar w:top="284" w:right="426" w:bottom="28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27FEE"/>
    <w:multiLevelType w:val="hybridMultilevel"/>
    <w:tmpl w:val="671AA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F328DC"/>
    <w:multiLevelType w:val="hybridMultilevel"/>
    <w:tmpl w:val="FAD203F0"/>
    <w:lvl w:ilvl="0" w:tplc="81B2F4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AD0735"/>
    <w:multiLevelType w:val="hybridMultilevel"/>
    <w:tmpl w:val="41523618"/>
    <w:lvl w:ilvl="0" w:tplc="C26AF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8001C3C"/>
    <w:multiLevelType w:val="hybridMultilevel"/>
    <w:tmpl w:val="04626352"/>
    <w:lvl w:ilvl="0" w:tplc="5128E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86433CF"/>
    <w:multiLevelType w:val="hybridMultilevel"/>
    <w:tmpl w:val="5F105908"/>
    <w:lvl w:ilvl="0" w:tplc="DD522A6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950C70"/>
    <w:multiLevelType w:val="hybridMultilevel"/>
    <w:tmpl w:val="F4561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F0622D"/>
    <w:multiLevelType w:val="multilevel"/>
    <w:tmpl w:val="39746496"/>
    <w:lvl w:ilvl="0">
      <w:start w:val="1"/>
      <w:numFmt w:val="decimal"/>
      <w:lvlText w:val="%1."/>
      <w:lvlJc w:val="left"/>
      <w:pPr>
        <w:ind w:left="599" w:hanging="284"/>
      </w:pPr>
      <w:rPr>
        <w:rFonts w:ascii="Times New Roman" w:eastAsia="Times New Roman" w:hAnsi="Times New Roman" w:cs="Times New Roman" w:hint="default"/>
        <w:b/>
        <w:bCs/>
        <w:spacing w:val="-17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43" w:hanging="571"/>
      </w:pPr>
      <w:rPr>
        <w:rFonts w:hint="default"/>
        <w:spacing w:val="-11"/>
        <w:w w:val="100"/>
        <w:lang w:val="ru-RU" w:eastAsia="ru-RU" w:bidi="ru-RU"/>
      </w:rPr>
    </w:lvl>
    <w:lvl w:ilvl="2">
      <w:numFmt w:val="bullet"/>
      <w:lvlText w:val=""/>
      <w:lvlJc w:val="left"/>
      <w:pPr>
        <w:ind w:left="1037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"/>
      <w:lvlJc w:val="left"/>
      <w:pPr>
        <w:ind w:left="316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1040" w:hanging="57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04" w:hanging="57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168" w:hanging="57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732" w:hanging="57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296" w:hanging="57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7"/>
  </w:num>
  <w:num w:numId="5">
    <w:abstractNumId w:val="3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DCA"/>
    <w:rsid w:val="000343BC"/>
    <w:rsid w:val="000904EF"/>
    <w:rsid w:val="000A2C59"/>
    <w:rsid w:val="000F65DB"/>
    <w:rsid w:val="00117145"/>
    <w:rsid w:val="00145877"/>
    <w:rsid w:val="0016660F"/>
    <w:rsid w:val="001D3C38"/>
    <w:rsid w:val="00255DBD"/>
    <w:rsid w:val="002D3E43"/>
    <w:rsid w:val="00401592"/>
    <w:rsid w:val="0040669D"/>
    <w:rsid w:val="00411817"/>
    <w:rsid w:val="00435232"/>
    <w:rsid w:val="0049004E"/>
    <w:rsid w:val="00542DD0"/>
    <w:rsid w:val="00561ED4"/>
    <w:rsid w:val="005A19AC"/>
    <w:rsid w:val="005A3D2D"/>
    <w:rsid w:val="00636D3D"/>
    <w:rsid w:val="00637A7E"/>
    <w:rsid w:val="00673B12"/>
    <w:rsid w:val="006A18A4"/>
    <w:rsid w:val="006B4141"/>
    <w:rsid w:val="006E1B00"/>
    <w:rsid w:val="00721656"/>
    <w:rsid w:val="00721C44"/>
    <w:rsid w:val="007354FB"/>
    <w:rsid w:val="007D5B7B"/>
    <w:rsid w:val="00891266"/>
    <w:rsid w:val="00940900"/>
    <w:rsid w:val="009E264A"/>
    <w:rsid w:val="00A14FF0"/>
    <w:rsid w:val="00A247AA"/>
    <w:rsid w:val="00A34DB0"/>
    <w:rsid w:val="00A350F3"/>
    <w:rsid w:val="00AA37E4"/>
    <w:rsid w:val="00AA7C13"/>
    <w:rsid w:val="00B64626"/>
    <w:rsid w:val="00BC5E1C"/>
    <w:rsid w:val="00C10560"/>
    <w:rsid w:val="00C57B61"/>
    <w:rsid w:val="00C7555E"/>
    <w:rsid w:val="00C86209"/>
    <w:rsid w:val="00D86DCA"/>
    <w:rsid w:val="00D91411"/>
    <w:rsid w:val="00F14018"/>
    <w:rsid w:val="00F8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07C00"/>
  <w15:docId w15:val="{E0602166-1727-40E9-8082-4F7F2BD95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A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54FB"/>
    <w:pPr>
      <w:ind w:left="720"/>
      <w:contextualSpacing/>
    </w:pPr>
  </w:style>
  <w:style w:type="table" w:styleId="a4">
    <w:name w:val="Table Grid"/>
    <w:basedOn w:val="a1"/>
    <w:uiPriority w:val="59"/>
    <w:rsid w:val="007354F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ody Text"/>
    <w:basedOn w:val="a"/>
    <w:link w:val="a6"/>
    <w:uiPriority w:val="1"/>
    <w:qFormat/>
    <w:rsid w:val="005A3D2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6">
    <w:name w:val="Основной текст Знак"/>
    <w:link w:val="a5"/>
    <w:uiPriority w:val="1"/>
    <w:rsid w:val="005A3D2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A3D2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  <w:style w:type="character" w:styleId="a7">
    <w:name w:val="Hyperlink"/>
    <w:uiPriority w:val="99"/>
    <w:unhideWhenUsed/>
    <w:rsid w:val="00401592"/>
    <w:rPr>
      <w:color w:val="0000FF"/>
      <w:u w:val="single"/>
    </w:rPr>
  </w:style>
  <w:style w:type="paragraph" w:styleId="a8">
    <w:name w:val="No Spacing"/>
    <w:uiPriority w:val="1"/>
    <w:qFormat/>
    <w:rsid w:val="0016660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ozauar97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\Desktop\&#1076;&#1080;&#1089;&#1090;.&#1086;&#1073;&#1091;&#1095;%20&#1095;&#1077;&#1088;&#1085;&#1086;&#1074;&#1080;&#1082;\&#1050;&#1058;&#1055;%20&#1087;&#1086;%20&#1084;&#1072;&#1090;&#1077;&#1084;&#1072;&#1090;&#1080;&#1082;&#1077;%201-12%20&#1072;&#1087;&#1088;&#1077;&#1083;&#1103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3EF438-B1C9-4623-B3E2-DB4EEC904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КТП по математике 1-12 апреля.dot</Template>
  <TotalTime>2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1896</CharactersWithSpaces>
  <SharedDoc>false</SharedDoc>
  <HLinks>
    <vt:vector size="6" baseType="variant">
      <vt:variant>
        <vt:i4>1179706</vt:i4>
      </vt:variant>
      <vt:variant>
        <vt:i4>0</vt:i4>
      </vt:variant>
      <vt:variant>
        <vt:i4>0</vt:i4>
      </vt:variant>
      <vt:variant>
        <vt:i4>5</vt:i4>
      </vt:variant>
      <vt:variant>
        <vt:lpwstr>mailto:exbntkm21@mail.ru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Капалыгина Роза</cp:lastModifiedBy>
  <cp:revision>3</cp:revision>
  <dcterms:created xsi:type="dcterms:W3CDTF">2020-03-28T18:51:00Z</dcterms:created>
  <dcterms:modified xsi:type="dcterms:W3CDTF">2020-03-28T21:35:00Z</dcterms:modified>
</cp:coreProperties>
</file>